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45" w:rsidRPr="00F80376" w:rsidRDefault="00F24745" w:rsidP="00F2474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F80376">
        <w:rPr>
          <w:b/>
          <w:i/>
          <w:sz w:val="28"/>
          <w:szCs w:val="28"/>
          <w:u w:val="single"/>
        </w:rPr>
        <w:t>SERRAR</w:t>
      </w:r>
    </w:p>
    <w:p w:rsidR="00F24745" w:rsidRDefault="00F24745" w:rsidP="00F24745">
      <w:pPr>
        <w:spacing w:line="360" w:lineRule="auto"/>
        <w:jc w:val="both"/>
        <w:rPr>
          <w:u w:val="single"/>
        </w:rPr>
      </w:pPr>
      <w:r w:rsidRPr="00CC668C">
        <w:rPr>
          <w:u w:val="single"/>
        </w:rPr>
        <w:t>S'ha de tenir en compte el següent:</w:t>
      </w:r>
    </w:p>
    <w:p w:rsidR="00F24745" w:rsidRPr="00CC668C" w:rsidRDefault="00F24745" w:rsidP="00F24745">
      <w:pPr>
        <w:spacing w:line="360" w:lineRule="auto"/>
        <w:jc w:val="both"/>
        <w:rPr>
          <w:u w:val="single"/>
        </w:rPr>
      </w:pP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El xerrac ha d</w:t>
      </w:r>
      <w:r>
        <w:t>’</w:t>
      </w:r>
      <w:r w:rsidRPr="00F80376">
        <w:t>estar ben esmolat i entrescat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La fusta ha d'estar fortament agafada, ja sigu</w:t>
      </w:r>
      <w:r>
        <w:t>i amb la mà</w:t>
      </w:r>
      <w:r w:rsidRPr="00F80376">
        <w:t>, amb un serjant, etc....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 xml:space="preserve">La </w:t>
      </w:r>
      <w:r>
        <w:t>mà</w:t>
      </w:r>
      <w:r w:rsidRPr="00F80376">
        <w:t xml:space="preserve"> que no agafa el xerrac s'ha de recolzar en la fusta que serrem per tenir</w:t>
      </w:r>
      <w:r>
        <w:t xml:space="preserve"> mé</w:t>
      </w:r>
      <w:r w:rsidRPr="00F80376">
        <w:t>s estabilitat.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El xerrac i el avantbraç han de formar una sola línia.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Agafarem fortament el xerrac, encara que les passades siguin suaus, així el controlare</w:t>
      </w:r>
      <w:r>
        <w:t>m</w:t>
      </w:r>
      <w:r w:rsidRPr="00F80376">
        <w:t xml:space="preserve"> millor.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Posa</w:t>
      </w:r>
      <w:r>
        <w:t xml:space="preserve">rem el dit índex sobre el mànec </w:t>
      </w:r>
      <w:r w:rsidRPr="00F80376">
        <w:t>en direcció a la fulla.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Farem el tall al costat de la ratlla per la part sobrant.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L</w:t>
      </w:r>
      <w:r>
        <w:t>’</w:t>
      </w:r>
      <w:r w:rsidRPr="00F80376">
        <w:t>inici de qualsevol tall sempre es amb un angle de 30° per controlar millor la direcció.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Continu</w:t>
      </w:r>
      <w:r>
        <w:t>arem a 45° si és transversal.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>
        <w:t>Continuarem a 60º</w:t>
      </w:r>
      <w:r w:rsidRPr="00F80376">
        <w:t xml:space="preserve"> si </w:t>
      </w:r>
      <w:r>
        <w:t>é</w:t>
      </w:r>
      <w:r w:rsidRPr="00F80376">
        <w:t>s longitudinal.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>
        <w:t>Continuarem a 30° si é</w:t>
      </w:r>
      <w:r w:rsidRPr="00F80376">
        <w:t>s en diagonal.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Per serrar longitudinalment també podem serrar a la "francesa".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Si encerem la fulla del xerrac, costarà menys serrar.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>
        <w:t>E</w:t>
      </w:r>
      <w:r w:rsidRPr="00F80376">
        <w:t>n iniciar el tall hi posarem un dit perquè ens faci de guia.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En iniciar el tall hi farem servir la part del mig del xerrac i no clavarem les dents, utilitzarem només les puntes.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Un cop el tall sigui comen</w:t>
      </w:r>
      <w:r>
        <w:t>ç</w:t>
      </w:r>
      <w:r w:rsidRPr="00F80376">
        <w:t>a</w:t>
      </w:r>
      <w:r>
        <w:t>t, apartarem el dit i buscarem l’</w:t>
      </w:r>
      <w:r w:rsidRPr="00F80376">
        <w:t>angle adequat al tall.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 xml:space="preserve">En serrar aprofitarem des de la primera </w:t>
      </w:r>
      <w:r>
        <w:t>dent</w:t>
      </w:r>
      <w:r w:rsidRPr="00F80376">
        <w:t xml:space="preserve"> a 1'última dent.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Quan tirem el xerrac endarrere, h</w:t>
      </w:r>
      <w:r>
        <w:t>o</w:t>
      </w:r>
      <w:r w:rsidRPr="00F80376">
        <w:t xml:space="preserve"> farem de manera que les dents continuïn tocant la fusta (per no clavar-lo).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Donarem el cop de xerrac d'una sola tirada sense sotragades.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El cop de xerrac haurà</w:t>
      </w:r>
      <w:r>
        <w:t xml:space="preserve"> de seguir una línia</w:t>
      </w:r>
      <w:r w:rsidRPr="00F80376">
        <w:t xml:space="preserve"> recta, sense baixar-la ni pujar-la al final (saludant).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lastRenderedPageBreak/>
        <w:t>En serrar no podem perdre de vista la línia de tall, per</w:t>
      </w:r>
      <w:r>
        <w:t xml:space="preserve"> </w:t>
      </w:r>
      <w:r w:rsidRPr="00F80376">
        <w:t>tant hem de mirar</w:t>
      </w:r>
      <w:r>
        <w:t>,</w:t>
      </w:r>
      <w:r w:rsidRPr="00F80376">
        <w:t xml:space="preserve"> tallar i bufar tot alhora.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En serrar, la fulla i la fusta han d'estar a escai</w:t>
      </w:r>
      <w:r>
        <w:t>re, ho comprovarem a ull o amb l’</w:t>
      </w:r>
      <w:r w:rsidRPr="00F80376">
        <w:t>escaire.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Si no estigués a escaire, for</w:t>
      </w:r>
      <w:r>
        <w:t>çarem amb el màn</w:t>
      </w:r>
      <w:r w:rsidRPr="00F80376">
        <w:t>e</w:t>
      </w:r>
      <w:r>
        <w:t>c</w:t>
      </w:r>
      <w:r w:rsidRPr="00F80376">
        <w:t xml:space="preserve"> la part de dalt de la fulla, unes quantes passades per corregir convenientment.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>
        <w:t>Si no seguim la ratlla, forç</w:t>
      </w:r>
      <w:r w:rsidRPr="00F80376">
        <w:t>arem amb el màne</w:t>
      </w:r>
      <w:r>
        <w:t>c</w:t>
      </w:r>
      <w:r w:rsidRPr="00F80376">
        <w:t xml:space="preserve"> a la dreta o a </w:t>
      </w:r>
      <w:r>
        <w:t>l’</w:t>
      </w:r>
      <w:r w:rsidRPr="00F80376">
        <w:t>esquerra fins corregir.</w:t>
      </w:r>
    </w:p>
    <w:p w:rsidR="00F24745" w:rsidRDefault="00F24745" w:rsidP="00F24745">
      <w:pPr>
        <w:numPr>
          <w:ilvl w:val="0"/>
          <w:numId w:val="25"/>
        </w:numPr>
        <w:spacing w:line="360" w:lineRule="auto"/>
        <w:jc w:val="both"/>
      </w:pPr>
      <w:r w:rsidRPr="00F80376">
        <w:t>En els talls longitudinals, en el cas que el tall es tanqui, hi posarem una falca.</w:t>
      </w:r>
    </w:p>
    <w:p w:rsidR="00F24745" w:rsidRPr="002C62CD" w:rsidRDefault="00F24745" w:rsidP="00F24745">
      <w:pPr>
        <w:numPr>
          <w:ilvl w:val="0"/>
          <w:numId w:val="25"/>
        </w:numPr>
        <w:spacing w:line="360" w:lineRule="auto"/>
        <w:jc w:val="both"/>
      </w:pPr>
      <w:r>
        <w:t>En acabar el tall serrarem</w:t>
      </w:r>
      <w:r w:rsidRPr="00F80376">
        <w:t xml:space="preserve"> amb la part del mig del xerrac cada cop mes suaument per tal d'evitar estelles.</w:t>
      </w:r>
    </w:p>
    <w:p w:rsidR="00F24745" w:rsidRPr="002C62CD" w:rsidRDefault="00F24745" w:rsidP="00F24745">
      <w:pPr>
        <w:numPr>
          <w:ilvl w:val="0"/>
          <w:numId w:val="25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F80376">
        <w:t>En acabar el tall, amb la m</w:t>
      </w:r>
      <w:r>
        <w:t>à</w:t>
      </w:r>
      <w:r w:rsidRPr="00F80376">
        <w:t xml:space="preserve"> que no agafa el xerrac agafarem la fusta per tal que no caigui.</w:t>
      </w:r>
    </w:p>
    <w:p w:rsidR="00F24745" w:rsidRDefault="00F24745" w:rsidP="00F24745">
      <w:pPr>
        <w:spacing w:line="360" w:lineRule="auto"/>
        <w:jc w:val="both"/>
      </w:pPr>
      <w:r w:rsidRPr="002C62CD"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09895" cy="6318885"/>
            <wp:effectExtent l="0" t="0" r="0" b="5715"/>
            <wp:docPr id="42" name="Imagen 42" descr="last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tsc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509895" cy="7098030"/>
            <wp:effectExtent l="0" t="0" r="0" b="7620"/>
            <wp:docPr id="41" name="Imagen 41" descr="lastsca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scan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357495" cy="7197725"/>
            <wp:effectExtent l="0" t="0" r="0" b="3175"/>
            <wp:docPr id="40" name="Imagen 40" descr="lastsca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tscan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533390" cy="7350125"/>
            <wp:effectExtent l="0" t="0" r="0" b="3175"/>
            <wp:docPr id="39" name="Imagen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638800" cy="7197725"/>
            <wp:effectExtent l="0" t="0" r="0" b="3175"/>
            <wp:docPr id="38" name="Imagen 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638800" cy="7174230"/>
            <wp:effectExtent l="0" t="0" r="0" b="7620"/>
            <wp:docPr id="37" name="Imagen 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486400" cy="7174230"/>
            <wp:effectExtent l="0" t="0" r="0" b="7620"/>
            <wp:docPr id="36" name="Imagen 3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  <w:r>
        <w:rPr>
          <w:noProof/>
          <w:lang w:val="es-ES"/>
        </w:rPr>
        <w:drawing>
          <wp:inline distT="0" distB="0" distL="0" distR="0">
            <wp:extent cx="5509895" cy="2672715"/>
            <wp:effectExtent l="0" t="0" r="0" b="0"/>
            <wp:docPr id="35" name="Imagen 3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 w:rsidP="00F24745">
      <w:pPr>
        <w:spacing w:line="360" w:lineRule="auto"/>
        <w:jc w:val="both"/>
      </w:pPr>
    </w:p>
    <w:p w:rsidR="00F24745" w:rsidRDefault="00F24745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</w:p>
    <w:p w:rsidR="00F24745" w:rsidRPr="002C62CD" w:rsidRDefault="00F24745" w:rsidP="00F24745">
      <w:pPr>
        <w:spacing w:line="360" w:lineRule="auto"/>
        <w:ind w:left="360"/>
        <w:jc w:val="both"/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2C62CD">
        <w:rPr>
          <w:b/>
          <w:i/>
          <w:sz w:val="28"/>
          <w:szCs w:val="28"/>
          <w:u w:val="single"/>
        </w:rPr>
        <w:lastRenderedPageBreak/>
        <w:t>SERRAR</w:t>
      </w:r>
    </w:p>
    <w:p w:rsidR="00F24745" w:rsidRDefault="00F24745" w:rsidP="00F24745">
      <w:pPr>
        <w:spacing w:line="360" w:lineRule="auto"/>
        <w:ind w:left="360"/>
        <w:jc w:val="both"/>
        <w:rPr>
          <w:b/>
        </w:rPr>
      </w:pPr>
      <w:r w:rsidRPr="00CC668C">
        <w:rPr>
          <w:u w:val="single"/>
        </w:rPr>
        <w:t>Tècniques per esmolar els xerracs</w:t>
      </w:r>
      <w:r>
        <w:rPr>
          <w:u w:val="single"/>
        </w:rPr>
        <w:t xml:space="preserve"> :</w:t>
      </w:r>
    </w:p>
    <w:p w:rsidR="00F24745" w:rsidRPr="00CC668C" w:rsidRDefault="00F24745" w:rsidP="00F24745">
      <w:pPr>
        <w:spacing w:line="360" w:lineRule="auto"/>
        <w:ind w:left="360"/>
        <w:jc w:val="both"/>
        <w:rPr>
          <w:b/>
        </w:rPr>
      </w:pP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Un xerrac ha d'estar ben esmolat i entrescat.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 xml:space="preserve">S'ha d'entrescar primer i esmolar després, </w:t>
      </w:r>
      <w:proofErr w:type="spellStart"/>
      <w:r w:rsidRPr="00CC668C">
        <w:t>perqué</w:t>
      </w:r>
      <w:proofErr w:type="spellEnd"/>
      <w:r w:rsidRPr="00CC668C">
        <w:t xml:space="preserve"> contràriament s'hauria de to</w:t>
      </w:r>
      <w:r>
        <w:t>rn</w:t>
      </w:r>
      <w:r w:rsidRPr="00CC668C">
        <w:t>ar a esmolar.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 xml:space="preserve">Per estar el xerrac ben esmolat totes les dents tenen que sortir per igual, han d'estar en </w:t>
      </w:r>
      <w:proofErr w:type="spellStart"/>
      <w:r w:rsidRPr="00CC668C">
        <w:t>línea</w:t>
      </w:r>
      <w:proofErr w:type="spellEnd"/>
      <w:r w:rsidRPr="00CC668C">
        <w:t xml:space="preserve"> recta, per fer aix</w:t>
      </w:r>
      <w:r>
        <w:t>ò</w:t>
      </w:r>
      <w:r w:rsidRPr="00CC668C">
        <w:t xml:space="preserve"> primer hauran de rectificant-lo llimant les dents, a continuació </w:t>
      </w:r>
      <w:r>
        <w:t>entrescar-lo i finalment esmolar</w:t>
      </w:r>
      <w:r w:rsidRPr="00CC668C">
        <w:t>-lo.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Per esmolar el xerrac l'agafarem fortament amb les mandíbules.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Les dents del xerrac haura</w:t>
      </w:r>
      <w:r>
        <w:t xml:space="preserve">n de sortir de les mandíbules 1 ó </w:t>
      </w:r>
      <w:smartTag w:uri="urn:schemas-microsoft-com:office:smarttags" w:element="metricconverter">
        <w:smartTagPr>
          <w:attr w:name="ProductID" w:val="2 mm"/>
        </w:smartTagPr>
        <w:r w:rsidRPr="00CC668C">
          <w:t>2 mm</w:t>
        </w:r>
      </w:smartTag>
      <w:r w:rsidRPr="00CC668C">
        <w:t>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 xml:space="preserve">La llima i </w:t>
      </w:r>
      <w:r>
        <w:t>l</w:t>
      </w:r>
      <w:r w:rsidRPr="00CC668C">
        <w:t>'avantbra</w:t>
      </w:r>
      <w:r>
        <w:t>ç</w:t>
      </w:r>
      <w:r w:rsidRPr="00CC668C">
        <w:t xml:space="preserve"> formaran una sola recta.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>
        <w:t>Ens col·</w:t>
      </w:r>
      <w:r w:rsidRPr="00CC668C">
        <w:t>locarem còmodament.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La llima ha d'estar col</w:t>
      </w:r>
      <w:r>
        <w:t>·</w:t>
      </w:r>
      <w:r w:rsidRPr="00CC668C">
        <w:t>locada a nivell de terra.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La llima i la fulla del xerrac formaran un angle de 90°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Esmolarem sempre de la punta al m</w:t>
      </w:r>
      <w:r>
        <w:t>à</w:t>
      </w:r>
      <w:r w:rsidRPr="00CC668C">
        <w:t>ne</w:t>
      </w:r>
      <w:r>
        <w:t>c</w:t>
      </w:r>
      <w:r w:rsidRPr="00CC668C">
        <w:t xml:space="preserve"> del xerrac.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Inclinarem la llima de manera que agafi la mateixa inclinació de la dent.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Agafarem fortament la llima per controlar-la millor.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El dit índex el tindrem estirat sobre la llima.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 xml:space="preserve">Amb l'altre </w:t>
      </w:r>
      <w:r>
        <w:t>mà</w:t>
      </w:r>
      <w:r w:rsidRPr="00CC668C">
        <w:t xml:space="preserve"> agafarem la punta de la llima amb forma de </w:t>
      </w:r>
      <w:r>
        <w:t>punta</w:t>
      </w:r>
      <w:r w:rsidRPr="00CC668C">
        <w:t>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>A c</w:t>
      </w:r>
      <w:r>
        <w:t>ada dent li donarem el mateix nú</w:t>
      </w:r>
      <w:r w:rsidRPr="00CC668C">
        <w:t>mero de passades, les que convingui en cada cas.</w:t>
      </w:r>
    </w:p>
    <w:p w:rsidR="00F24745" w:rsidRDefault="00F24745" w:rsidP="00F24745">
      <w:pPr>
        <w:numPr>
          <w:ilvl w:val="0"/>
          <w:numId w:val="24"/>
        </w:numPr>
        <w:spacing w:line="360" w:lineRule="auto"/>
        <w:jc w:val="both"/>
      </w:pPr>
      <w:r w:rsidRPr="00CC668C">
        <w:t xml:space="preserve">Totes les passades les farem amb la mateixa </w:t>
      </w:r>
      <w:r>
        <w:t>forç</w:t>
      </w:r>
      <w:r w:rsidRPr="00CC668C">
        <w:t>a.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>
        <w:t xml:space="preserve">Farem les passades cada dos dents, de tal forma que quedi la rebava provocada a l’exterior de la dent. </w:t>
      </w:r>
    </w:p>
    <w:p w:rsidR="00F24745" w:rsidRDefault="00F24745" w:rsidP="00F24745">
      <w:pPr>
        <w:numPr>
          <w:ilvl w:val="0"/>
          <w:numId w:val="24"/>
        </w:numPr>
        <w:spacing w:line="360" w:lineRule="auto"/>
        <w:jc w:val="both"/>
      </w:pPr>
      <w:r>
        <w:t>A cada cert nú</w:t>
      </w:r>
      <w:r w:rsidRPr="00CC668C">
        <w:t>mero de passades, anirem canviant 1'angle de la llima, amb l'objectiu de desgastar-la tota per igual.</w:t>
      </w:r>
    </w:p>
    <w:p w:rsidR="00F24745" w:rsidRPr="00CC668C" w:rsidRDefault="00F24745" w:rsidP="00F24745">
      <w:pPr>
        <w:numPr>
          <w:ilvl w:val="0"/>
          <w:numId w:val="24"/>
        </w:numPr>
        <w:spacing w:line="360" w:lineRule="auto"/>
        <w:jc w:val="both"/>
      </w:pPr>
      <w:r>
        <w:t>Un cop fetes les puntes d’esquerra, girarem el xerrac i farem les de dretes.</w:t>
      </w:r>
    </w:p>
    <w:p w:rsidR="00F24745" w:rsidRDefault="00F24745" w:rsidP="00F24745">
      <w:pPr>
        <w:numPr>
          <w:ilvl w:val="0"/>
          <w:numId w:val="24"/>
        </w:numPr>
        <w:shd w:val="clear" w:color="auto" w:fill="FFFFFF"/>
        <w:spacing w:line="360" w:lineRule="auto"/>
        <w:jc w:val="both"/>
      </w:pPr>
      <w:r w:rsidRPr="00CC668C">
        <w:t>La tirada de la llima sempre la farem endavant.</w:t>
      </w:r>
    </w:p>
    <w:p w:rsidR="00F24745" w:rsidRDefault="00F24745" w:rsidP="00F24745">
      <w:pPr>
        <w:numPr>
          <w:ilvl w:val="0"/>
          <w:numId w:val="24"/>
        </w:numPr>
        <w:shd w:val="clear" w:color="auto" w:fill="FFFFFF"/>
        <w:spacing w:line="360" w:lineRule="auto"/>
        <w:jc w:val="both"/>
      </w:pPr>
      <w:r w:rsidRPr="00CC668C">
        <w:t>Farem la passada d'un sol cop.</w:t>
      </w:r>
    </w:p>
    <w:p w:rsidR="00F24745" w:rsidRDefault="00F24745" w:rsidP="00F24745">
      <w:pPr>
        <w:rPr>
          <w:rFonts w:cs="Arial"/>
          <w:sz w:val="20"/>
        </w:rPr>
      </w:pPr>
    </w:p>
    <w:p w:rsidR="00F24745" w:rsidRDefault="00F24745" w:rsidP="00F24745">
      <w:r>
        <w:rPr>
          <w:noProof/>
          <w:lang w:val="es-ES"/>
        </w:rPr>
        <w:lastRenderedPageBreak/>
        <w:drawing>
          <wp:inline distT="0" distB="0" distL="0" distR="0">
            <wp:extent cx="5533390" cy="6166485"/>
            <wp:effectExtent l="0" t="0" r="0" b="5715"/>
            <wp:docPr id="34" name="Imagen 3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tabs>
          <w:tab w:val="left" w:pos="8667"/>
          <w:tab w:val="right" w:pos="9070"/>
        </w:tabs>
      </w:pPr>
      <w:r>
        <w:rPr>
          <w:noProof/>
          <w:lang w:val="es-ES"/>
        </w:rPr>
        <w:drawing>
          <wp:inline distT="0" distB="0" distL="0" distR="0">
            <wp:extent cx="5029200" cy="2256790"/>
            <wp:effectExtent l="0" t="0" r="0" b="0"/>
            <wp:docPr id="33" name="Imagen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24745" w:rsidRPr="00FE69DB" w:rsidRDefault="00F24745" w:rsidP="00F24745">
      <w:pPr>
        <w:tabs>
          <w:tab w:val="left" w:pos="8667"/>
          <w:tab w:val="right" w:pos="9070"/>
        </w:tabs>
      </w:pPr>
      <w:r>
        <w:br w:type="page"/>
      </w:r>
      <w:r w:rsidRPr="00FE69DB">
        <w:lastRenderedPageBreak/>
        <w:t>Crèdit-2 pràctiques Peça 1-10.dwg</w:t>
      </w:r>
    </w:p>
    <w:p w:rsidR="00F24745" w:rsidRDefault="00F24745" w:rsidP="00F24745">
      <w:pPr>
        <w:tabs>
          <w:tab w:val="left" w:pos="8667"/>
          <w:tab w:val="right" w:pos="9070"/>
        </w:tabs>
      </w:pPr>
      <w:r>
        <w:tab/>
      </w:r>
    </w:p>
    <w:p w:rsidR="00F24745" w:rsidRDefault="00F24745" w:rsidP="00F24745">
      <w:pPr>
        <w:tabs>
          <w:tab w:val="right" w:pos="9070"/>
        </w:tabs>
      </w:pPr>
      <w:r>
        <w:rPr>
          <w:noProof/>
          <w:lang w:val="es-ES"/>
        </w:rPr>
        <w:drawing>
          <wp:inline distT="0" distB="0" distL="0" distR="0">
            <wp:extent cx="5808980" cy="7538085"/>
            <wp:effectExtent l="0" t="0" r="127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tabs>
          <w:tab w:val="right" w:pos="9070"/>
        </w:tabs>
      </w:pPr>
      <w:r>
        <w:rPr>
          <w:noProof/>
          <w:lang w:val="es-ES"/>
        </w:rPr>
        <w:lastRenderedPageBreak/>
        <w:drawing>
          <wp:inline distT="0" distB="0" distL="0" distR="0">
            <wp:extent cx="5820410" cy="7877810"/>
            <wp:effectExtent l="0" t="0" r="889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tabs>
          <w:tab w:val="right" w:pos="9070"/>
        </w:tabs>
      </w:pPr>
      <w:r>
        <w:rPr>
          <w:noProof/>
          <w:lang w:val="es-ES"/>
        </w:rPr>
        <w:lastRenderedPageBreak/>
        <w:drawing>
          <wp:inline distT="0" distB="0" distL="0" distR="0">
            <wp:extent cx="5726430" cy="798957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Default="00F24745" w:rsidP="00F24745">
      <w:pPr>
        <w:tabs>
          <w:tab w:val="right" w:pos="9070"/>
        </w:tabs>
      </w:pPr>
      <w:r>
        <w:rPr>
          <w:noProof/>
          <w:lang w:val="es-ES"/>
        </w:rPr>
        <w:lastRenderedPageBreak/>
        <w:drawing>
          <wp:inline distT="0" distB="0" distL="0" distR="0">
            <wp:extent cx="5515610" cy="8106410"/>
            <wp:effectExtent l="0" t="0" r="889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45" w:rsidRPr="007F6B65" w:rsidRDefault="00F24745" w:rsidP="00F24745">
      <w:pPr>
        <w:tabs>
          <w:tab w:val="right" w:pos="9070"/>
        </w:tabs>
      </w:pPr>
      <w:r>
        <w:rPr>
          <w:noProof/>
          <w:lang w:val="es-ES"/>
        </w:rPr>
        <w:lastRenderedPageBreak/>
        <w:drawing>
          <wp:inline distT="0" distB="0" distL="0" distR="0">
            <wp:extent cx="5644515" cy="810641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5C" w:rsidRPr="00F24745" w:rsidRDefault="00082E5C" w:rsidP="00F24745"/>
    <w:sectPr w:rsidR="00082E5C" w:rsidRPr="00F24745" w:rsidSect="007B5880">
      <w:headerReference w:type="default" r:id="rId23"/>
      <w:footerReference w:type="default" r:id="rId24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C4" w:rsidRDefault="008A56C4" w:rsidP="00F57DFF">
      <w:r>
        <w:separator/>
      </w:r>
    </w:p>
    <w:p w:rsidR="008A56C4" w:rsidRDefault="008A56C4" w:rsidP="00F57DFF"/>
  </w:endnote>
  <w:endnote w:type="continuationSeparator" w:id="0">
    <w:p w:rsidR="008A56C4" w:rsidRDefault="008A56C4" w:rsidP="00F57DFF">
      <w:r>
        <w:continuationSeparator/>
      </w:r>
    </w:p>
    <w:p w:rsidR="008A56C4" w:rsidRDefault="008A56C4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 wp14:anchorId="09C41AC5" wp14:editId="4343A5DF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F24745">
            <w:rPr>
              <w:rStyle w:val="Nmerodepgina"/>
              <w:b/>
              <w:noProof/>
              <w:sz w:val="16"/>
              <w:szCs w:val="16"/>
            </w:rPr>
            <w:t>17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F24745">
            <w:rPr>
              <w:rStyle w:val="Nmerodepgina"/>
              <w:b/>
              <w:noProof/>
              <w:sz w:val="16"/>
              <w:szCs w:val="16"/>
            </w:rPr>
            <w:t>17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C4" w:rsidRDefault="008A56C4" w:rsidP="00F57DFF">
      <w:r>
        <w:separator/>
      </w:r>
    </w:p>
    <w:p w:rsidR="008A56C4" w:rsidRDefault="008A56C4" w:rsidP="00F57DFF"/>
  </w:footnote>
  <w:footnote w:type="continuationSeparator" w:id="0">
    <w:p w:rsidR="008A56C4" w:rsidRDefault="008A56C4" w:rsidP="00F57DFF">
      <w:r>
        <w:continuationSeparator/>
      </w:r>
    </w:p>
    <w:p w:rsidR="008A56C4" w:rsidRDefault="008A56C4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val="es-ES"/>
            </w:rPr>
            <w:drawing>
              <wp:anchor distT="0" distB="0" distL="36195" distR="36195" simplePos="0" relativeHeight="251664384" behindDoc="1" locked="0" layoutInCell="1" allowOverlap="1" wp14:anchorId="36A796AE" wp14:editId="564C5BD7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 xml:space="preserve">Institut Guillem </w:t>
          </w:r>
          <w:proofErr w:type="spellStart"/>
          <w:r w:rsidRPr="00F57DFF">
            <w:rPr>
              <w:sz w:val="20"/>
              <w:szCs w:val="20"/>
            </w:rPr>
            <w:t>Catà</w:t>
          </w:r>
          <w:proofErr w:type="spellEnd"/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C71BE5">
            <w:rPr>
              <w:sz w:val="28"/>
              <w:szCs w:val="28"/>
            </w:rPr>
            <w:t>09-0</w:t>
          </w:r>
          <w:r w:rsidR="00F24745">
            <w:rPr>
              <w:sz w:val="28"/>
              <w:szCs w:val="28"/>
            </w:rPr>
            <w:t>3</w:t>
          </w:r>
        </w:p>
        <w:p w:rsidR="007B5880" w:rsidRDefault="00F24745" w:rsidP="00530056">
          <w:pPr>
            <w:pStyle w:val="Encabezado"/>
            <w:jc w:val="right"/>
          </w:pPr>
          <w:r>
            <w:rPr>
              <w:sz w:val="28"/>
              <w:szCs w:val="28"/>
            </w:rPr>
            <w:t>TÈCNICA DE SERRAR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07778E09" wp14:editId="1090AD2A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3"/>
  </w:num>
  <w:num w:numId="5">
    <w:abstractNumId w:val="17"/>
  </w:num>
  <w:num w:numId="6">
    <w:abstractNumId w:val="18"/>
  </w:num>
  <w:num w:numId="7">
    <w:abstractNumId w:val="19"/>
  </w:num>
  <w:num w:numId="8">
    <w:abstractNumId w:val="10"/>
  </w:num>
  <w:num w:numId="9">
    <w:abstractNumId w:val="20"/>
  </w:num>
  <w:num w:numId="10">
    <w:abstractNumId w:val="14"/>
  </w:num>
  <w:num w:numId="11">
    <w:abstractNumId w:val="15"/>
  </w:num>
  <w:num w:numId="12">
    <w:abstractNumId w:val="22"/>
  </w:num>
  <w:num w:numId="13">
    <w:abstractNumId w:val="4"/>
  </w:num>
  <w:num w:numId="14">
    <w:abstractNumId w:val="21"/>
  </w:num>
  <w:num w:numId="15">
    <w:abstractNumId w:val="7"/>
  </w:num>
  <w:num w:numId="16">
    <w:abstractNumId w:val="3"/>
  </w:num>
  <w:num w:numId="17">
    <w:abstractNumId w:val="0"/>
  </w:num>
  <w:num w:numId="18">
    <w:abstractNumId w:val="12"/>
  </w:num>
  <w:num w:numId="19">
    <w:abstractNumId w:val="5"/>
  </w:num>
  <w:num w:numId="20">
    <w:abstractNumId w:val="1"/>
  </w:num>
  <w:num w:numId="21">
    <w:abstractNumId w:val="11"/>
  </w:num>
  <w:num w:numId="22">
    <w:abstractNumId w:val="21"/>
  </w:num>
  <w:num w:numId="23">
    <w:abstractNumId w:val="21"/>
  </w:num>
  <w:num w:numId="24">
    <w:abstractNumId w:val="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51814"/>
    <w:rsid w:val="000746FB"/>
    <w:rsid w:val="00082E5C"/>
    <w:rsid w:val="00084A08"/>
    <w:rsid w:val="000A202B"/>
    <w:rsid w:val="000C6E88"/>
    <w:rsid w:val="000D75F9"/>
    <w:rsid w:val="000F2891"/>
    <w:rsid w:val="000F45D7"/>
    <w:rsid w:val="000F549C"/>
    <w:rsid w:val="001269A8"/>
    <w:rsid w:val="00142237"/>
    <w:rsid w:val="001813AD"/>
    <w:rsid w:val="001928E4"/>
    <w:rsid w:val="001A774E"/>
    <w:rsid w:val="001B299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D0A83"/>
    <w:rsid w:val="005D76E9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A56C4"/>
    <w:rsid w:val="008B0EB3"/>
    <w:rsid w:val="008B2C6B"/>
    <w:rsid w:val="008D6AEE"/>
    <w:rsid w:val="00930DA4"/>
    <w:rsid w:val="0093103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56558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2</TotalTime>
  <Pages>17</Pages>
  <Words>549</Words>
  <Characters>3224</Characters>
  <Application>Microsoft Office Word</Application>
  <DocSecurity>0</DocSecurity>
  <Lines>76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3755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3</cp:revision>
  <cp:lastPrinted>2009-12-08T11:03:00Z</cp:lastPrinted>
  <dcterms:created xsi:type="dcterms:W3CDTF">2019-11-09T20:04:00Z</dcterms:created>
  <dcterms:modified xsi:type="dcterms:W3CDTF">2019-11-09T20:06:00Z</dcterms:modified>
</cp:coreProperties>
</file>