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056" w:rsidRPr="008B2C6B" w:rsidRDefault="00126FAB" w:rsidP="00967EC6">
      <w:pPr>
        <w:pStyle w:val="Ttulo1"/>
        <w:rPr>
          <w:lang w:val="ca-ES"/>
        </w:rPr>
      </w:pPr>
      <w:r>
        <w:rPr>
          <w:lang w:val="ca-ES"/>
        </w:rPr>
        <w:t>SIGNES CONVENCIONALS</w:t>
      </w:r>
    </w:p>
    <w:p w:rsidR="00967EC6" w:rsidRPr="008B2C6B" w:rsidRDefault="00967EC6" w:rsidP="00004DFC"/>
    <w:p w:rsidR="00126FAB" w:rsidRDefault="00126FAB">
      <w:pPr>
        <w:spacing w:line="240" w:lineRule="auto"/>
        <w:contextualSpacing w:val="0"/>
        <w:jc w:val="left"/>
      </w:pPr>
      <w:bookmarkStart w:id="0" w:name="_GoBack"/>
      <w:bookmarkEnd w:id="0"/>
    </w:p>
    <w:p w:rsidR="00126FAB" w:rsidRDefault="00126FAB" w:rsidP="00C03A5A">
      <w:r>
        <w:rPr>
          <w:b/>
          <w:i/>
          <w:noProof/>
          <w:sz w:val="28"/>
          <w:szCs w:val="28"/>
          <w:u w:val="single"/>
          <w:lang w:eastAsia="ca-ES"/>
        </w:rPr>
        <w:drawing>
          <wp:inline distT="0" distB="0" distL="0" distR="0" wp14:anchorId="4DAB67BC" wp14:editId="43B77D0D">
            <wp:extent cx="5686425" cy="6715125"/>
            <wp:effectExtent l="19050" t="0" r="9525" b="0"/>
            <wp:docPr id="2" name="Imagen 1" descr="S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59" b="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B" w:rsidRDefault="00126FAB" w:rsidP="00C03A5A"/>
    <w:p w:rsidR="00126FAB" w:rsidRDefault="00126FAB" w:rsidP="00C03A5A"/>
    <w:p w:rsidR="00126FAB" w:rsidRDefault="00126FAB">
      <w:pPr>
        <w:spacing w:line="240" w:lineRule="auto"/>
        <w:contextualSpacing w:val="0"/>
        <w:jc w:val="left"/>
      </w:pPr>
      <w:r>
        <w:br w:type="page"/>
      </w:r>
    </w:p>
    <w:p w:rsidR="00126FAB" w:rsidRDefault="00126FAB" w:rsidP="00C03A5A">
      <w:r>
        <w:rPr>
          <w:noProof/>
          <w:sz w:val="28"/>
          <w:szCs w:val="28"/>
          <w:lang w:eastAsia="ca-ES"/>
        </w:rPr>
        <w:lastRenderedPageBreak/>
        <w:drawing>
          <wp:inline distT="0" distB="0" distL="0" distR="0" wp14:anchorId="69649985" wp14:editId="536284F1">
            <wp:extent cx="5400040" cy="4032149"/>
            <wp:effectExtent l="19050" t="0" r="0" b="0"/>
            <wp:docPr id="9" name="Imagen 2" descr="S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B" w:rsidRDefault="00126FAB" w:rsidP="00C03A5A">
      <w:r>
        <w:rPr>
          <w:noProof/>
          <w:sz w:val="28"/>
          <w:szCs w:val="28"/>
          <w:lang w:eastAsia="ca-ES"/>
        </w:rPr>
        <w:drawing>
          <wp:anchor distT="0" distB="0" distL="114300" distR="114300" simplePos="0" relativeHeight="251659264" behindDoc="0" locked="0" layoutInCell="1" allowOverlap="1" wp14:anchorId="4F22A90D" wp14:editId="7FBC2D5D">
            <wp:simplePos x="0" y="0"/>
            <wp:positionH relativeFrom="column">
              <wp:posOffset>1242695</wp:posOffset>
            </wp:positionH>
            <wp:positionV relativeFrom="paragraph">
              <wp:posOffset>247015</wp:posOffset>
            </wp:positionV>
            <wp:extent cx="4000500" cy="3333750"/>
            <wp:effectExtent l="19050" t="0" r="0" b="0"/>
            <wp:wrapNone/>
            <wp:docPr id="27" name="Imagen 2" descr="SC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Default="00126FAB" w:rsidP="00126FAB"/>
    <w:p w:rsidR="00126FAB" w:rsidRDefault="00126FAB" w:rsidP="00126FAB">
      <w:pPr>
        <w:tabs>
          <w:tab w:val="left" w:pos="1412"/>
        </w:tabs>
      </w:pPr>
      <w:r>
        <w:tab/>
      </w:r>
    </w:p>
    <w:p w:rsidR="00126FAB" w:rsidRDefault="00126FAB" w:rsidP="00126FAB">
      <w:r>
        <w:br w:type="page"/>
      </w:r>
    </w:p>
    <w:p w:rsidR="00126FAB" w:rsidRDefault="00126FAB" w:rsidP="00126FAB">
      <w:pPr>
        <w:tabs>
          <w:tab w:val="left" w:pos="1412"/>
        </w:tabs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1312" behindDoc="0" locked="0" layoutInCell="1" allowOverlap="1" wp14:anchorId="240B26DD" wp14:editId="5ADEB1E4">
            <wp:simplePos x="0" y="0"/>
            <wp:positionH relativeFrom="column">
              <wp:posOffset>347345</wp:posOffset>
            </wp:positionH>
            <wp:positionV relativeFrom="paragraph">
              <wp:posOffset>-117475</wp:posOffset>
            </wp:positionV>
            <wp:extent cx="5486400" cy="4267200"/>
            <wp:effectExtent l="19050" t="0" r="0" b="0"/>
            <wp:wrapNone/>
            <wp:docPr id="28" name="Imagen 3" descr="SC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Default="00126FAB" w:rsidP="00126FAB"/>
    <w:p w:rsidR="00126FAB" w:rsidRDefault="00126FAB" w:rsidP="00126FAB"/>
    <w:p w:rsidR="00126FAB" w:rsidRDefault="00126FAB" w:rsidP="00126FAB"/>
    <w:p w:rsidR="00126FAB" w:rsidRDefault="00126FAB" w:rsidP="00126FAB"/>
    <w:p w:rsidR="00126FAB" w:rsidRDefault="00126FAB" w:rsidP="00126FAB">
      <w:r>
        <w:rPr>
          <w:noProof/>
          <w:sz w:val="28"/>
          <w:szCs w:val="28"/>
          <w:lang w:eastAsia="ca-ES"/>
        </w:rPr>
        <w:drawing>
          <wp:anchor distT="0" distB="0" distL="114300" distR="114300" simplePos="0" relativeHeight="251663360" behindDoc="0" locked="0" layoutInCell="1" allowOverlap="1" wp14:anchorId="7933837A" wp14:editId="4847C932">
            <wp:simplePos x="0" y="0"/>
            <wp:positionH relativeFrom="column">
              <wp:posOffset>1328420</wp:posOffset>
            </wp:positionH>
            <wp:positionV relativeFrom="paragraph">
              <wp:posOffset>12700</wp:posOffset>
            </wp:positionV>
            <wp:extent cx="2604770" cy="3762375"/>
            <wp:effectExtent l="19050" t="0" r="5080" b="0"/>
            <wp:wrapNone/>
            <wp:docPr id="7" name="Imagen 4" descr="SC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-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Pr="00126FAB" w:rsidRDefault="00126FAB" w:rsidP="00126FAB"/>
    <w:p w:rsidR="00126FAB" w:rsidRDefault="00126FAB" w:rsidP="00126FAB"/>
    <w:p w:rsidR="00126FAB" w:rsidRDefault="00126FAB" w:rsidP="00126FAB"/>
    <w:p w:rsidR="00126FAB" w:rsidRDefault="00126FAB" w:rsidP="00126FAB">
      <w:pPr>
        <w:jc w:val="right"/>
      </w:pPr>
    </w:p>
    <w:p w:rsidR="00126FAB" w:rsidRDefault="00126FAB" w:rsidP="00126FAB">
      <w:pPr>
        <w:jc w:val="right"/>
      </w:pPr>
    </w:p>
    <w:p w:rsidR="00126FAB" w:rsidRPr="00126FAB" w:rsidRDefault="00126FAB" w:rsidP="00126FAB">
      <w:pPr>
        <w:jc w:val="right"/>
      </w:pPr>
      <w:r>
        <w:rPr>
          <w:noProof/>
          <w:sz w:val="28"/>
          <w:szCs w:val="28"/>
          <w:lang w:eastAsia="ca-ES"/>
        </w:rPr>
        <w:lastRenderedPageBreak/>
        <w:drawing>
          <wp:inline distT="0" distB="0" distL="0" distR="0" wp14:anchorId="7A07A6AF" wp14:editId="12926E01">
            <wp:extent cx="5753100" cy="4724400"/>
            <wp:effectExtent l="19050" t="0" r="0" b="0"/>
            <wp:docPr id="8" name="Imagen 3" descr="SC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-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FAB" w:rsidRPr="00126FAB" w:rsidSect="007B588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0F0" w:rsidRDefault="004470F0" w:rsidP="00F57DFF">
      <w:r>
        <w:separator/>
      </w:r>
    </w:p>
    <w:p w:rsidR="004470F0" w:rsidRDefault="004470F0" w:rsidP="00F57DFF"/>
  </w:endnote>
  <w:endnote w:type="continuationSeparator" w:id="0">
    <w:p w:rsidR="004470F0" w:rsidRDefault="004470F0" w:rsidP="00F57DFF">
      <w:r>
        <w:continuationSeparator/>
      </w:r>
    </w:p>
    <w:p w:rsidR="004470F0" w:rsidRDefault="004470F0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803" w:rsidRDefault="00E428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spacing w:line="240" w:lineRule="aut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eastAsia="ca-ES"/>
            </w:rPr>
            <w:drawing>
              <wp:inline distT="0" distB="0" distL="0" distR="0" wp14:anchorId="0ABC4687" wp14:editId="73EA528D">
                <wp:extent cx="270663" cy="325900"/>
                <wp:effectExtent l="0" t="0" r="0" b="0"/>
                <wp:docPr id="6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E42803" w:rsidP="00AE62AD">
          <w:pPr>
            <w:pStyle w:val="Encabezado"/>
            <w:spacing w:line="240" w:lineRule="auto"/>
          </w:pPr>
          <w:r>
            <w:rPr>
              <w:noProof/>
              <w:lang w:eastAsia="ca-ES"/>
            </w:rPr>
            <w:drawing>
              <wp:anchor distT="0" distB="0" distL="114300" distR="114300" simplePos="0" relativeHeight="251666432" behindDoc="0" locked="0" layoutInCell="1" allowOverlap="1" wp14:anchorId="7F6DDD2F" wp14:editId="34CB5EEB">
                <wp:simplePos x="0" y="0"/>
                <wp:positionH relativeFrom="column">
                  <wp:posOffset>2740660</wp:posOffset>
                </wp:positionH>
                <wp:positionV relativeFrom="paragraph">
                  <wp:posOffset>159385</wp:posOffset>
                </wp:positionV>
                <wp:extent cx="771525" cy="269875"/>
                <wp:effectExtent l="0" t="0" r="9525" b="0"/>
                <wp:wrapNone/>
                <wp:docPr id="13" name="0 Imagen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hatsApp Image 2020-06-29 at 11.11.04.jpe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3A59"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spacing w:line="240" w:lineRule="aut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942D2E">
            <w:rPr>
              <w:rStyle w:val="Nmerodepgina"/>
              <w:b/>
              <w:noProof/>
              <w:sz w:val="16"/>
              <w:szCs w:val="16"/>
            </w:rPr>
            <w:t>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942D2E">
            <w:rPr>
              <w:rStyle w:val="Nmerodepgina"/>
              <w:b/>
              <w:noProof/>
              <w:sz w:val="16"/>
              <w:szCs w:val="16"/>
            </w:rPr>
            <w:t>4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803" w:rsidRDefault="00E428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0F0" w:rsidRDefault="004470F0" w:rsidP="00F57DFF">
      <w:r>
        <w:separator/>
      </w:r>
    </w:p>
    <w:p w:rsidR="004470F0" w:rsidRDefault="004470F0" w:rsidP="00F57DFF"/>
  </w:footnote>
  <w:footnote w:type="continuationSeparator" w:id="0">
    <w:p w:rsidR="004470F0" w:rsidRDefault="004470F0" w:rsidP="00F57DFF">
      <w:r>
        <w:continuationSeparator/>
      </w:r>
    </w:p>
    <w:p w:rsidR="004470F0" w:rsidRDefault="004470F0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803" w:rsidRDefault="00E428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1"/>
      <w:gridCol w:w="5247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spacing w:line="240" w:lineRule="aut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eastAsia="ca-ES"/>
            </w:rPr>
            <w:drawing>
              <wp:anchor distT="0" distB="0" distL="36195" distR="36195" simplePos="0" relativeHeight="251664384" behindDoc="1" locked="0" layoutInCell="1" allowOverlap="1" wp14:anchorId="07E388A3" wp14:editId="3EFD7FA0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spacing w:line="240" w:lineRule="aut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  <w:spacing w:line="240" w:lineRule="auto"/>
          </w:pPr>
          <w:r w:rsidRPr="00F57DFF">
            <w:rPr>
              <w:sz w:val="20"/>
              <w:szCs w:val="20"/>
            </w:rPr>
            <w:t>Institut Guillem Catà</w:t>
          </w:r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spacing w:line="240" w:lineRule="auto"/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126FAB">
            <w:rPr>
              <w:sz w:val="28"/>
              <w:szCs w:val="28"/>
            </w:rPr>
            <w:t>09-02</w:t>
          </w:r>
        </w:p>
        <w:p w:rsidR="007B5880" w:rsidRDefault="00126FAB" w:rsidP="00530056">
          <w:pPr>
            <w:pStyle w:val="Encabezado"/>
            <w:spacing w:line="240" w:lineRule="auto"/>
            <w:jc w:val="right"/>
          </w:pPr>
          <w:r>
            <w:rPr>
              <w:sz w:val="28"/>
              <w:szCs w:val="28"/>
            </w:rPr>
            <w:t>SIGNES CONVENCIONALS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spacing w:line="240" w:lineRule="auto"/>
            <w:jc w:val="right"/>
          </w:pPr>
          <w:r>
            <w:rPr>
              <w:noProof/>
              <w:lang w:eastAsia="ca-ES"/>
            </w:rPr>
            <w:drawing>
              <wp:inline distT="0" distB="0" distL="0" distR="0" wp14:anchorId="1E15EFA0" wp14:editId="4A968013">
                <wp:extent cx="267509" cy="402336"/>
                <wp:effectExtent l="0" t="0" r="0" b="0"/>
                <wp:docPr id="5" name="Imagen 5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803" w:rsidRDefault="00E4280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1"/>
  </w:num>
  <w:num w:numId="5">
    <w:abstractNumId w:val="15"/>
  </w:num>
  <w:num w:numId="6">
    <w:abstractNumId w:val="16"/>
  </w:num>
  <w:num w:numId="7">
    <w:abstractNumId w:val="17"/>
  </w:num>
  <w:num w:numId="8">
    <w:abstractNumId w:val="8"/>
  </w:num>
  <w:num w:numId="9">
    <w:abstractNumId w:val="18"/>
  </w:num>
  <w:num w:numId="10">
    <w:abstractNumId w:val="12"/>
  </w:num>
  <w:num w:numId="11">
    <w:abstractNumId w:val="13"/>
  </w:num>
  <w:num w:numId="12">
    <w:abstractNumId w:val="20"/>
  </w:num>
  <w:num w:numId="13">
    <w:abstractNumId w:val="4"/>
  </w:num>
  <w:num w:numId="14">
    <w:abstractNumId w:val="19"/>
  </w:num>
  <w:num w:numId="15">
    <w:abstractNumId w:val="6"/>
  </w:num>
  <w:num w:numId="16">
    <w:abstractNumId w:val="3"/>
  </w:num>
  <w:num w:numId="17">
    <w:abstractNumId w:val="0"/>
  </w:num>
  <w:num w:numId="18">
    <w:abstractNumId w:val="10"/>
  </w:num>
  <w:num w:numId="19">
    <w:abstractNumId w:val="5"/>
  </w:num>
  <w:num w:numId="20">
    <w:abstractNumId w:val="1"/>
  </w:num>
  <w:num w:numId="21">
    <w:abstractNumId w:val="9"/>
  </w:num>
  <w:num w:numId="22">
    <w:abstractNumId w:val="1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51814"/>
    <w:rsid w:val="000746FB"/>
    <w:rsid w:val="00082E5C"/>
    <w:rsid w:val="00084A08"/>
    <w:rsid w:val="000A202B"/>
    <w:rsid w:val="000C6E88"/>
    <w:rsid w:val="000D75F9"/>
    <w:rsid w:val="000F2891"/>
    <w:rsid w:val="000F45D7"/>
    <w:rsid w:val="000F549C"/>
    <w:rsid w:val="001269A8"/>
    <w:rsid w:val="00126FAB"/>
    <w:rsid w:val="00142237"/>
    <w:rsid w:val="001813AD"/>
    <w:rsid w:val="001928E4"/>
    <w:rsid w:val="001A774E"/>
    <w:rsid w:val="001B299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470F0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D0A83"/>
    <w:rsid w:val="005D76E9"/>
    <w:rsid w:val="005F1A2B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4FF1"/>
    <w:rsid w:val="008349EE"/>
    <w:rsid w:val="008364BB"/>
    <w:rsid w:val="00843782"/>
    <w:rsid w:val="008702CF"/>
    <w:rsid w:val="0087788F"/>
    <w:rsid w:val="008B0EB3"/>
    <w:rsid w:val="008B2C6B"/>
    <w:rsid w:val="008D6AEE"/>
    <w:rsid w:val="0090732A"/>
    <w:rsid w:val="00930DA4"/>
    <w:rsid w:val="0093103A"/>
    <w:rsid w:val="00942D2E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57C55"/>
    <w:rsid w:val="00A738D6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92585"/>
    <w:rsid w:val="00CB0B9A"/>
    <w:rsid w:val="00CB56B2"/>
    <w:rsid w:val="00CC0D59"/>
    <w:rsid w:val="00CC47AB"/>
    <w:rsid w:val="00CD1725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42803"/>
    <w:rsid w:val="00E56558"/>
    <w:rsid w:val="00E655E2"/>
    <w:rsid w:val="00E75B36"/>
    <w:rsid w:val="00ED7B59"/>
    <w:rsid w:val="00F1517B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DFF"/>
    <w:pPr>
      <w:spacing w:line="360" w:lineRule="auto"/>
      <w:contextualSpacing/>
      <w:jc w:val="both"/>
    </w:pPr>
    <w:rPr>
      <w:rFonts w:ascii="Arial" w:hAnsi="Arial"/>
      <w:sz w:val="22"/>
      <w:szCs w:val="22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DFF"/>
    <w:pPr>
      <w:spacing w:line="360" w:lineRule="auto"/>
      <w:contextualSpacing/>
      <w:jc w:val="both"/>
    </w:pPr>
    <w:rPr>
      <w:rFonts w:ascii="Arial" w:hAnsi="Arial"/>
      <w:sz w:val="22"/>
      <w:szCs w:val="22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s://creativecommons.org/licenses/by-nc-sa/4.0/deed.ca" TargetMode="External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0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88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3</cp:revision>
  <cp:lastPrinted>2009-12-08T11:03:00Z</cp:lastPrinted>
  <dcterms:created xsi:type="dcterms:W3CDTF">2020-10-06T10:56:00Z</dcterms:created>
  <dcterms:modified xsi:type="dcterms:W3CDTF">2020-10-06T10:56:00Z</dcterms:modified>
</cp:coreProperties>
</file>